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D5" w:rsidRDefault="00E961D5" w:rsidP="002F3CEA">
      <w:pPr>
        <w:ind w:left="-1440" w:right="-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45pt">
            <v:imagedata r:id="rId4" o:title=""/>
          </v:shape>
        </w:pict>
      </w:r>
    </w:p>
    <w:p w:rsidR="00E961D5" w:rsidRDefault="00E961D5" w:rsidP="002F3CEA">
      <w:pPr>
        <w:ind w:left="-1440" w:right="-360"/>
      </w:pPr>
    </w:p>
    <w:p w:rsidR="00E961D5" w:rsidRDefault="00E961D5" w:rsidP="002F3CEA">
      <w:pPr>
        <w:ind w:left="-1440" w:right="-360"/>
      </w:pPr>
    </w:p>
    <w:p w:rsidR="00E961D5" w:rsidRPr="002F3CEA" w:rsidRDefault="00E961D5" w:rsidP="002F3CEA">
      <w:pPr>
        <w:ind w:left="-1440" w:right="-1260"/>
        <w:jc w:val="center"/>
        <w:rPr>
          <w:b/>
          <w:i/>
          <w:color w:val="666699"/>
          <w:sz w:val="28"/>
          <w:szCs w:val="28"/>
        </w:rPr>
      </w:pPr>
      <w:r w:rsidRPr="002F3CEA">
        <w:rPr>
          <w:b/>
          <w:i/>
          <w:color w:val="666699"/>
          <w:sz w:val="28"/>
          <w:szCs w:val="28"/>
        </w:rPr>
        <w:t>As a wardrobe consultant, I help clients refine their wardrobe and get their closet into stylish shape.</w:t>
      </w:r>
      <w:r w:rsidRPr="002F3CEA">
        <w:rPr>
          <w:b/>
          <w:i/>
          <w:color w:val="666699"/>
          <w:sz w:val="28"/>
          <w:szCs w:val="28"/>
        </w:rPr>
        <w:br/>
        <w:t>By hiring me as your wardrobe consultant I will be streamlining your closet and stocking you with outfits you will actually wear by getting realistic (and affordable) solutions for your fashion dilemmas.</w:t>
      </w:r>
    </w:p>
    <w:p w:rsidR="00E961D5" w:rsidRDefault="00E961D5" w:rsidP="002F3CEA">
      <w:pPr>
        <w:ind w:left="-1440" w:right="-1260"/>
        <w:jc w:val="center"/>
        <w:rPr>
          <w:b/>
          <w:i/>
          <w:color w:val="FF9966"/>
          <w:sz w:val="28"/>
          <w:szCs w:val="28"/>
        </w:rPr>
      </w:pPr>
      <w:r w:rsidRPr="002F3CEA">
        <w:rPr>
          <w:b/>
          <w:i/>
          <w:color w:val="666699"/>
          <w:sz w:val="28"/>
          <w:szCs w:val="28"/>
        </w:rPr>
        <w:t>Pro help is invaluable for improving your professional image and boosting your self esteem.</w:t>
      </w:r>
      <w:r w:rsidRPr="002F3CEA">
        <w:rPr>
          <w:b/>
          <w:i/>
          <w:color w:val="FF9966"/>
          <w:sz w:val="28"/>
          <w:szCs w:val="28"/>
        </w:rPr>
        <w:t xml:space="preserve"> </w:t>
      </w:r>
    </w:p>
    <w:p w:rsidR="00E961D5" w:rsidRDefault="00E961D5" w:rsidP="002F3CEA">
      <w:pPr>
        <w:ind w:left="-1440" w:right="-1260"/>
        <w:jc w:val="center"/>
        <w:rPr>
          <w:b/>
          <w:color w:val="1C1C1C"/>
          <w:sz w:val="28"/>
          <w:szCs w:val="28"/>
          <w:u w:val="single"/>
        </w:rPr>
      </w:pPr>
    </w:p>
    <w:p w:rsidR="00E961D5" w:rsidRDefault="00E961D5" w:rsidP="002F3CEA">
      <w:pPr>
        <w:ind w:left="-1440" w:right="-1260"/>
        <w:jc w:val="center"/>
        <w:rPr>
          <w:b/>
          <w:color w:val="1C1C1C"/>
          <w:sz w:val="28"/>
          <w:szCs w:val="28"/>
          <w:u w:val="single"/>
        </w:rPr>
      </w:pPr>
    </w:p>
    <w:p w:rsidR="00E961D5" w:rsidRDefault="00E961D5" w:rsidP="002F3CEA">
      <w:pPr>
        <w:ind w:left="-1440" w:right="-1260"/>
        <w:jc w:val="center"/>
        <w:rPr>
          <w:b/>
          <w:i/>
          <w:color w:val="808080"/>
          <w:sz w:val="28"/>
          <w:szCs w:val="28"/>
        </w:rPr>
      </w:pPr>
      <w:r w:rsidRPr="002F3CEA">
        <w:rPr>
          <w:b/>
          <w:color w:val="1C1C1C"/>
          <w:sz w:val="28"/>
          <w:szCs w:val="28"/>
          <w:u w:val="single"/>
        </w:rPr>
        <w:t xml:space="preserve">If you answer yes to any of the questions below then you're on the right track to seeking a consultants advice. </w:t>
      </w:r>
      <w:r w:rsidRPr="002F3CEA">
        <w:rPr>
          <w:color w:val="1C1C1C"/>
          <w:u w:val="single"/>
        </w:rPr>
        <w:br/>
      </w:r>
      <w:r>
        <w:t xml:space="preserve"> 1. </w:t>
      </w:r>
      <w:r w:rsidRPr="002F3CEA">
        <w:rPr>
          <w:color w:val="808080"/>
        </w:rPr>
        <w:t>Is my closet packed with clothes but I feel like I never have anything to wear?</w:t>
      </w:r>
      <w:r>
        <w:rPr>
          <w:color w:val="808080"/>
        </w:rPr>
        <w:t xml:space="preserve">    </w:t>
      </w:r>
    </w:p>
    <w:p w:rsidR="00E961D5" w:rsidRPr="002F3CEA" w:rsidRDefault="00E961D5" w:rsidP="002F3CEA">
      <w:pPr>
        <w:ind w:left="-1440" w:right="-1260"/>
        <w:jc w:val="center"/>
        <w:rPr>
          <w:color w:val="808080"/>
        </w:rPr>
      </w:pPr>
      <w:r w:rsidRPr="002F3CEA">
        <w:rPr>
          <w:i/>
          <w:sz w:val="28"/>
          <w:szCs w:val="28"/>
        </w:rPr>
        <w:t>2.</w:t>
      </w:r>
      <w:r>
        <w:rPr>
          <w:b/>
          <w:i/>
          <w:color w:val="808080"/>
          <w:sz w:val="28"/>
          <w:szCs w:val="28"/>
        </w:rPr>
        <w:t xml:space="preserve"> </w:t>
      </w:r>
      <w:r w:rsidRPr="002F3CEA">
        <w:rPr>
          <w:color w:val="808080"/>
        </w:rPr>
        <w:t>Do I wear a few of my clothes all the time and leave everything else hanging?</w:t>
      </w:r>
      <w:r w:rsidRPr="002F3CEA">
        <w:rPr>
          <w:color w:val="808080"/>
        </w:rPr>
        <w:br/>
      </w:r>
      <w:r w:rsidRPr="002F3CEA">
        <w:t>3.</w:t>
      </w:r>
      <w:r>
        <w:rPr>
          <w:color w:val="808080"/>
        </w:rPr>
        <w:t xml:space="preserve"> </w:t>
      </w:r>
      <w:r w:rsidRPr="002F3CEA">
        <w:rPr>
          <w:color w:val="808080"/>
        </w:rPr>
        <w:t>Do I have some gorgeous pieces of clothing that I never wear because I'm not sure how to pull them off in an outfit?</w:t>
      </w:r>
    </w:p>
    <w:p w:rsidR="00E961D5" w:rsidRPr="002F3CEA" w:rsidRDefault="00E961D5" w:rsidP="002F3CEA">
      <w:pPr>
        <w:ind w:left="-1440" w:right="-1260"/>
        <w:jc w:val="center"/>
        <w:rPr>
          <w:color w:val="808080"/>
        </w:rPr>
      </w:pPr>
      <w:r w:rsidRPr="002F3CEA">
        <w:t>4.</w:t>
      </w:r>
      <w:r>
        <w:rPr>
          <w:color w:val="808080"/>
        </w:rPr>
        <w:t xml:space="preserve"> </w:t>
      </w:r>
      <w:r w:rsidRPr="002F3CEA">
        <w:rPr>
          <w:color w:val="808080"/>
        </w:rPr>
        <w:t>Does my closet feature items I really like, and will put on, but then always take off and go back to my comfort zone?</w:t>
      </w:r>
    </w:p>
    <w:p w:rsidR="00E961D5" w:rsidRPr="002F3CEA" w:rsidRDefault="00E961D5" w:rsidP="009D4729">
      <w:pPr>
        <w:ind w:left="-1440" w:right="-1260"/>
        <w:rPr>
          <w:color w:val="FF9999"/>
        </w:rPr>
      </w:pPr>
    </w:p>
    <w:p w:rsidR="00E961D5" w:rsidRDefault="00E961D5" w:rsidP="009D4729">
      <w:pPr>
        <w:ind w:left="-1440" w:right="-1260"/>
      </w:pPr>
    </w:p>
    <w:p w:rsidR="00E961D5" w:rsidRDefault="00E961D5" w:rsidP="009D4729">
      <w:pPr>
        <w:ind w:left="-1440" w:right="-1260"/>
      </w:pPr>
    </w:p>
    <w:p w:rsidR="00E961D5" w:rsidRDefault="00E961D5" w:rsidP="009D4729">
      <w:pPr>
        <w:ind w:left="-1440" w:right="-1260"/>
      </w:pPr>
    </w:p>
    <w:p w:rsidR="00E961D5" w:rsidRDefault="00E961D5" w:rsidP="009D4729">
      <w:pPr>
        <w:ind w:left="-1440" w:right="-1260"/>
      </w:pPr>
    </w:p>
    <w:p w:rsidR="00E961D5" w:rsidRDefault="00E961D5" w:rsidP="009D4729">
      <w:pPr>
        <w:ind w:left="-1440" w:right="-1260"/>
      </w:pPr>
      <w:r>
        <w:rPr>
          <w:noProof/>
        </w:rPr>
        <w:pict>
          <v:shape id="_x0000_s1026" type="#_x0000_t75" style="position:absolute;left:0;text-align:left;margin-left:63pt;margin-top:8.6pt;width:225pt;height:198pt;z-index:-251657728" wrapcoords="-72 0 -72 21518 21600 21518 21600 0 -72 0">
            <v:imagedata r:id="rId5" o:title=""/>
            <w10:wrap type="through" side="right"/>
          </v:shape>
        </w:pict>
      </w:r>
      <w:r>
        <w:t xml:space="preserve"> </w:t>
      </w:r>
    </w:p>
    <w:p w:rsidR="00E961D5" w:rsidRDefault="00E961D5" w:rsidP="009667A1">
      <w:pPr>
        <w:ind w:left="-1440" w:right="-1260"/>
        <w:rPr>
          <w:b/>
          <w:color w:val="666699"/>
          <w:sz w:val="28"/>
          <w:szCs w:val="28"/>
          <w:u w:val="single"/>
        </w:rPr>
      </w:pPr>
      <w:smartTag w:uri="urn:schemas-microsoft-com:office:smarttags" w:element="PlaceName">
        <w:smartTag w:uri="urn:schemas-microsoft-com:office:smarttags" w:element="place">
          <w:r w:rsidRPr="004758D4">
            <w:rPr>
              <w:b/>
              <w:color w:val="666699"/>
              <w:sz w:val="28"/>
              <w:szCs w:val="28"/>
              <w:u w:val="single"/>
            </w:rPr>
            <w:t>Wardrobe</w:t>
          </w:r>
        </w:smartTag>
        <w:r w:rsidRPr="004758D4">
          <w:rPr>
            <w:b/>
            <w:color w:val="666699"/>
            <w:sz w:val="28"/>
            <w:szCs w:val="28"/>
            <w:u w:val="single"/>
          </w:rPr>
          <w:t xml:space="preserve"> </w:t>
        </w:r>
        <w:smartTag w:uri="urn:schemas-microsoft-com:office:smarttags" w:element="PlaceType">
          <w:r w:rsidRPr="004758D4">
            <w:rPr>
              <w:b/>
              <w:color w:val="666699"/>
              <w:sz w:val="28"/>
              <w:szCs w:val="28"/>
              <w:u w:val="single"/>
            </w:rPr>
            <w:t>Building</w:t>
          </w:r>
        </w:smartTag>
      </w:smartTag>
      <w:r w:rsidRPr="004758D4">
        <w:rPr>
          <w:b/>
          <w:color w:val="666699"/>
          <w:sz w:val="28"/>
          <w:szCs w:val="28"/>
          <w:u w:val="single"/>
        </w:rPr>
        <w:t xml:space="preserve"> Plan</w:t>
      </w:r>
    </w:p>
    <w:p w:rsidR="00E961D5" w:rsidRPr="009667A1" w:rsidRDefault="00E961D5" w:rsidP="009667A1">
      <w:pPr>
        <w:ind w:left="-1440" w:right="-1260"/>
        <w:rPr>
          <w:color w:val="4D4D4D"/>
        </w:rPr>
      </w:pPr>
      <w:r w:rsidRPr="009667A1">
        <w:rPr>
          <w:color w:val="4D4D4D"/>
        </w:rPr>
        <w:t>* Pair outfits to gain multiple outfits</w:t>
      </w:r>
    </w:p>
    <w:p w:rsidR="00E961D5" w:rsidRDefault="00E961D5" w:rsidP="009667A1">
      <w:pPr>
        <w:ind w:left="-1440" w:right="-1260"/>
        <w:rPr>
          <w:color w:val="4D4D4D"/>
        </w:rPr>
      </w:pPr>
      <w:r w:rsidRPr="009667A1">
        <w:rPr>
          <w:color w:val="4D4D4D"/>
        </w:rPr>
        <w:t>* Suggest new items to add ( Staple Pieces)</w:t>
      </w:r>
    </w:p>
    <w:p w:rsidR="00E961D5" w:rsidRDefault="00E961D5" w:rsidP="009667A1">
      <w:pPr>
        <w:ind w:left="-1440" w:right="-1260"/>
        <w:rPr>
          <w:color w:val="4D4D4D"/>
        </w:rPr>
      </w:pPr>
      <w:r>
        <w:rPr>
          <w:color w:val="4D4D4D"/>
        </w:rPr>
        <w:t xml:space="preserve">                       </w:t>
      </w:r>
      <w:r w:rsidRPr="00C6150D">
        <w:rPr>
          <w:b/>
          <w:color w:val="4D4D4D"/>
        </w:rPr>
        <w:t>(</w:t>
      </w:r>
      <w:r w:rsidRPr="00C6150D">
        <w:rPr>
          <w:b/>
          <w:i/>
          <w:color w:val="FF6600"/>
        </w:rPr>
        <w:t>Package 1</w:t>
      </w:r>
      <w:r>
        <w:rPr>
          <w:color w:val="4D4D4D"/>
        </w:rPr>
        <w:t>)</w:t>
      </w:r>
    </w:p>
    <w:p w:rsidR="00E961D5" w:rsidRDefault="00E961D5" w:rsidP="009667A1">
      <w:pPr>
        <w:ind w:left="-1440" w:right="-1260"/>
        <w:jc w:val="right"/>
      </w:pPr>
    </w:p>
    <w:p w:rsidR="00E961D5" w:rsidRDefault="00E961D5" w:rsidP="004758D4">
      <w:pPr>
        <w:ind w:left="-1440" w:right="-1260"/>
        <w:jc w:val="center"/>
        <w:rPr>
          <w:b/>
          <w:u w:val="single"/>
        </w:rPr>
      </w:pPr>
    </w:p>
    <w:p w:rsidR="00E961D5" w:rsidRDefault="00E961D5" w:rsidP="009D4729">
      <w:pPr>
        <w:ind w:left="-1440" w:right="-1260"/>
        <w:rPr>
          <w:b/>
          <w:u w:val="single"/>
        </w:rPr>
      </w:pPr>
    </w:p>
    <w:p w:rsidR="00E961D5" w:rsidRDefault="00E961D5" w:rsidP="009D4729">
      <w:pPr>
        <w:ind w:left="-1440" w:right="-1260"/>
        <w:rPr>
          <w:b/>
          <w:color w:val="666699"/>
          <w:u w:val="single"/>
        </w:rPr>
      </w:pPr>
    </w:p>
    <w:p w:rsidR="00E961D5" w:rsidRDefault="00E961D5" w:rsidP="009D4729">
      <w:pPr>
        <w:ind w:left="-1440" w:right="-1260"/>
        <w:rPr>
          <w:b/>
          <w:color w:val="666699"/>
          <w:u w:val="single"/>
        </w:rPr>
      </w:pPr>
    </w:p>
    <w:p w:rsidR="00E961D5" w:rsidRDefault="00E961D5" w:rsidP="00666EEB">
      <w:pPr>
        <w:ind w:left="-1440" w:right="-1260"/>
        <w:rPr>
          <w:b/>
          <w:color w:val="666699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  <w:r>
        <w:pict>
          <v:shape id="_x0000_i1026" type="#_x0000_t75" style="width:567pt;height:160.5pt">
            <v:imagedata r:id="rId6" o:title=""/>
          </v:shape>
        </w:pict>
      </w: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</w:p>
    <w:p w:rsidR="00E961D5" w:rsidRPr="004758D4" w:rsidRDefault="00E961D5" w:rsidP="004758D4">
      <w:pPr>
        <w:ind w:left="-1440" w:right="-1260"/>
        <w:rPr>
          <w:b/>
          <w:color w:val="666699"/>
          <w:sz w:val="28"/>
          <w:szCs w:val="28"/>
          <w:u w:val="single"/>
        </w:rPr>
      </w:pPr>
      <w:r w:rsidRPr="004758D4">
        <w:rPr>
          <w:b/>
          <w:color w:val="666699"/>
          <w:sz w:val="28"/>
          <w:szCs w:val="28"/>
          <w:u w:val="single"/>
        </w:rPr>
        <w:t>Closet Re-Pair</w:t>
      </w:r>
    </w:p>
    <w:p w:rsidR="00E961D5" w:rsidRDefault="00E961D5" w:rsidP="00666EEB">
      <w:pPr>
        <w:tabs>
          <w:tab w:val="left" w:pos="8700"/>
        </w:tabs>
        <w:ind w:left="-1440" w:right="-1260"/>
      </w:pPr>
    </w:p>
    <w:p w:rsidR="00E961D5" w:rsidRPr="008B5F0B" w:rsidRDefault="00E961D5" w:rsidP="004758D4">
      <w:pPr>
        <w:ind w:left="-1440" w:right="-1260"/>
        <w:jc w:val="center"/>
        <w:rPr>
          <w:color w:val="4D4D4D"/>
        </w:rPr>
      </w:pPr>
      <w:r w:rsidRPr="008B5F0B">
        <w:rPr>
          <w:color w:val="4D4D4D"/>
        </w:rPr>
        <w:t>*Conduct an intake meeting to determine your needs which will be done in person or by phone. 30min</w:t>
      </w:r>
      <w:r w:rsidRPr="008B5F0B">
        <w:rPr>
          <w:color w:val="4D4D4D"/>
        </w:rPr>
        <w:br/>
        <w:t xml:space="preserve"> *Outline your desired requests and style choice</w:t>
      </w:r>
    </w:p>
    <w:p w:rsidR="00E961D5" w:rsidRPr="008B5F0B" w:rsidRDefault="00E961D5" w:rsidP="004758D4">
      <w:pPr>
        <w:ind w:left="-1440" w:right="-1260"/>
        <w:jc w:val="center"/>
        <w:rPr>
          <w:color w:val="4D4D4D"/>
        </w:rPr>
      </w:pPr>
      <w:r>
        <w:rPr>
          <w:noProof/>
        </w:rPr>
        <w:pict>
          <v:shape id="_x0000_s1027" type="#_x0000_t75" style="position:absolute;left:0;text-align:left;margin-left:171pt;margin-top:2.6pt;width:324pt;height:171pt;z-index:-251658752" wrapcoords="-50 0 -50 21505 21600 21505 21600 0 -50 0">
            <v:imagedata r:id="rId7" o:title=""/>
            <w10:wrap type="through"/>
          </v:shape>
        </w:pict>
      </w:r>
      <w:r w:rsidRPr="008B5F0B">
        <w:rPr>
          <w:color w:val="4D4D4D"/>
        </w:rPr>
        <w:t>* Complete a Closet Cleanse</w:t>
      </w:r>
    </w:p>
    <w:p w:rsidR="00E961D5" w:rsidRPr="008B5F0B" w:rsidRDefault="00E961D5" w:rsidP="004758D4">
      <w:pPr>
        <w:ind w:left="-1440" w:right="-1260"/>
        <w:jc w:val="center"/>
        <w:rPr>
          <w:color w:val="4D4D4D"/>
        </w:rPr>
      </w:pPr>
      <w:r w:rsidRPr="008B5F0B">
        <w:rPr>
          <w:color w:val="4D4D4D"/>
        </w:rPr>
        <w:t xml:space="preserve">(meaning I take stock of each item of clothing you own and coach you on what stays, what goes) </w:t>
      </w:r>
      <w:r w:rsidRPr="008B5F0B">
        <w:rPr>
          <w:color w:val="4D4D4D"/>
        </w:rPr>
        <w:br/>
        <w:t>*I will suggest what new items you need and how to pair them with current items</w:t>
      </w:r>
    </w:p>
    <w:p w:rsidR="00E961D5" w:rsidRPr="008B5F0B" w:rsidRDefault="00E961D5" w:rsidP="004758D4">
      <w:pPr>
        <w:ind w:left="-1440" w:right="-1260"/>
        <w:jc w:val="center"/>
        <w:rPr>
          <w:color w:val="4D4D4D"/>
        </w:rPr>
      </w:pPr>
      <w:r w:rsidRPr="008B5F0B">
        <w:rPr>
          <w:color w:val="4D4D4D"/>
        </w:rPr>
        <w:t>*Pair  items in different ways</w:t>
      </w:r>
    </w:p>
    <w:p w:rsidR="00E961D5" w:rsidRDefault="00E961D5" w:rsidP="00C6150D">
      <w:pPr>
        <w:ind w:left="-1440" w:right="-1260"/>
        <w:jc w:val="center"/>
        <w:rPr>
          <w:color w:val="4D4D4D"/>
        </w:rPr>
      </w:pPr>
      <w:r w:rsidRPr="008B5F0B">
        <w:rPr>
          <w:color w:val="4D4D4D"/>
        </w:rPr>
        <w:t>* Reorganize closet ( Garment and Color coordinate)</w:t>
      </w:r>
      <w:r>
        <w:rPr>
          <w:color w:val="4D4D4D"/>
        </w:rPr>
        <w:t xml:space="preserve"> )</w:t>
      </w:r>
    </w:p>
    <w:p w:rsidR="00E961D5" w:rsidRDefault="00E961D5" w:rsidP="00C6150D">
      <w:pPr>
        <w:ind w:left="-1440" w:right="-1260"/>
        <w:jc w:val="center"/>
        <w:rPr>
          <w:color w:val="4D4D4D"/>
        </w:rPr>
      </w:pPr>
      <w:r>
        <w:rPr>
          <w:color w:val="4D4D4D"/>
        </w:rPr>
        <w:t>(</w:t>
      </w:r>
      <w:r w:rsidRPr="00C6150D">
        <w:rPr>
          <w:b/>
          <w:i/>
          <w:color w:val="FF6600"/>
        </w:rPr>
        <w:t>Package 2</w:t>
      </w:r>
      <w:r>
        <w:rPr>
          <w:color w:val="4D4D4D"/>
        </w:rPr>
        <w:t>)</w:t>
      </w:r>
    </w:p>
    <w:p w:rsidR="00E961D5" w:rsidRDefault="00E961D5" w:rsidP="00C6150D">
      <w:pPr>
        <w:ind w:left="-1440" w:right="-1260"/>
        <w:jc w:val="center"/>
        <w:rPr>
          <w:color w:val="4D4D4D"/>
        </w:rPr>
      </w:pPr>
    </w:p>
    <w:p w:rsidR="00E961D5" w:rsidRPr="00C6150D" w:rsidRDefault="00E961D5" w:rsidP="00C6150D">
      <w:pPr>
        <w:ind w:left="-1440" w:right="-1260"/>
        <w:jc w:val="center"/>
        <w:rPr>
          <w:color w:val="4D4D4D"/>
        </w:rPr>
      </w:pPr>
    </w:p>
    <w:p w:rsidR="00E961D5" w:rsidRDefault="00E961D5" w:rsidP="00666EEB">
      <w:pPr>
        <w:ind w:left="-1440" w:right="-1260"/>
        <w:jc w:val="both"/>
        <w:rPr>
          <w:b/>
          <w:u w:val="single"/>
        </w:rPr>
      </w:pPr>
    </w:p>
    <w:p w:rsidR="00E961D5" w:rsidRDefault="00E961D5" w:rsidP="003A015F">
      <w:pPr>
        <w:ind w:left="-1440" w:right="-1260"/>
        <w:rPr>
          <w:b/>
          <w:u w:val="single"/>
        </w:rPr>
      </w:pPr>
    </w:p>
    <w:p w:rsidR="00E961D5" w:rsidRDefault="00E961D5" w:rsidP="003A015F">
      <w:pPr>
        <w:ind w:left="-1440" w:right="-1260"/>
        <w:rPr>
          <w:b/>
          <w:u w:val="single"/>
        </w:rPr>
      </w:pPr>
    </w:p>
    <w:p w:rsidR="00E961D5" w:rsidRDefault="00E961D5" w:rsidP="003A015F">
      <w:pPr>
        <w:ind w:left="-1440" w:right="-1260"/>
        <w:rPr>
          <w:b/>
          <w:u w:val="single"/>
        </w:rPr>
      </w:pPr>
    </w:p>
    <w:p w:rsidR="00E961D5" w:rsidRDefault="00E961D5" w:rsidP="003A015F">
      <w:pPr>
        <w:ind w:left="-1440" w:right="-1260"/>
        <w:rPr>
          <w:b/>
          <w:u w:val="single"/>
        </w:rPr>
      </w:pPr>
    </w:p>
    <w:p w:rsidR="00E961D5" w:rsidRDefault="00E961D5" w:rsidP="003A015F">
      <w:pPr>
        <w:ind w:left="-1440" w:right="-1260"/>
        <w:rPr>
          <w:b/>
          <w:u w:val="single"/>
        </w:rPr>
      </w:pPr>
    </w:p>
    <w:p w:rsidR="00E961D5" w:rsidRPr="009667A1" w:rsidRDefault="00E961D5" w:rsidP="003A015F">
      <w:pPr>
        <w:ind w:left="-1440" w:right="-1260"/>
        <w:rPr>
          <w:b/>
          <w:u w:val="single"/>
        </w:rPr>
      </w:pPr>
      <w:r>
        <w:rPr>
          <w:noProof/>
        </w:rPr>
        <w:pict>
          <v:shape id="_x0000_s1028" type="#_x0000_t75" style="position:absolute;left:0;text-align:left;margin-left:306pt;margin-top:9pt;width:162pt;height:243pt;z-index:-251659776" wrapcoords="-100 0 -100 21533 21600 21533 21600 0 -100 0" o:allowoverlap="f">
            <v:imagedata r:id="rId8" o:title=""/>
            <w10:wrap type="through"/>
          </v:shape>
        </w:pict>
      </w:r>
      <w:r w:rsidRPr="004758D4">
        <w:rPr>
          <w:b/>
          <w:color w:val="666699"/>
          <w:sz w:val="28"/>
          <w:szCs w:val="28"/>
          <w:u w:val="single"/>
        </w:rPr>
        <w:t>Wardrobe Re-fresh</w:t>
      </w:r>
    </w:p>
    <w:p w:rsidR="00E961D5" w:rsidRDefault="00E961D5" w:rsidP="00F45DAE">
      <w:pPr>
        <w:ind w:left="-1440" w:right="-1260"/>
        <w:rPr>
          <w:color w:val="4D4D4D"/>
        </w:rPr>
      </w:pPr>
    </w:p>
    <w:p w:rsidR="00E961D5" w:rsidRPr="00666EEB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>*Conduct an intake meeting to determine your needs which will be done in person or by phone.</w:t>
      </w:r>
      <w:r w:rsidRPr="00666EEB">
        <w:rPr>
          <w:color w:val="4D4D4D"/>
        </w:rPr>
        <w:br/>
        <w:t xml:space="preserve"> (Outline  desired requests and style choice)</w:t>
      </w:r>
    </w:p>
    <w:p w:rsidR="00E961D5" w:rsidRPr="00666EEB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>* Complete a Closet Cleanse</w:t>
      </w:r>
    </w:p>
    <w:p w:rsidR="00E961D5" w:rsidRPr="00666EEB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 xml:space="preserve">(meaning I take stock of each item of clothing you own and coach you on what stays, what goes) </w:t>
      </w:r>
      <w:r w:rsidRPr="00666EEB">
        <w:rPr>
          <w:color w:val="4D4D4D"/>
        </w:rPr>
        <w:br/>
        <w:t xml:space="preserve">*I will suggest what new items you need and how to pair them with current items </w:t>
      </w:r>
    </w:p>
    <w:p w:rsidR="00E961D5" w:rsidRPr="00666EEB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>*We will pair old items in diferent ways</w:t>
      </w:r>
    </w:p>
    <w:p w:rsidR="00E961D5" w:rsidRPr="00666EEB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>* Provide game plan to reorganize closet ( Garment and Color coordinate)</w:t>
      </w:r>
    </w:p>
    <w:p w:rsidR="00E961D5" w:rsidRPr="00666EEB" w:rsidRDefault="00E961D5" w:rsidP="003A015F">
      <w:pPr>
        <w:ind w:left="-1440" w:right="-1260"/>
        <w:rPr>
          <w:color w:val="4D4D4D"/>
        </w:rPr>
      </w:pPr>
    </w:p>
    <w:p w:rsidR="00E961D5" w:rsidRPr="00666EEB" w:rsidRDefault="00E961D5" w:rsidP="009D4729">
      <w:pPr>
        <w:ind w:left="-1440" w:right="-1260"/>
        <w:rPr>
          <w:color w:val="4D4D4D"/>
        </w:rPr>
      </w:pPr>
      <w:r w:rsidRPr="00666EEB">
        <w:rPr>
          <w:color w:val="4D4D4D"/>
        </w:rPr>
        <w:t>*Take the pain out of shopping by doing the dirty work for you</w:t>
      </w:r>
    </w:p>
    <w:p w:rsidR="00E961D5" w:rsidRPr="00666EEB" w:rsidRDefault="00E961D5" w:rsidP="009D4729">
      <w:pPr>
        <w:ind w:left="-1440" w:right="-1260"/>
        <w:rPr>
          <w:color w:val="4D4D4D"/>
        </w:rPr>
      </w:pPr>
      <w:r w:rsidRPr="00666EEB">
        <w:rPr>
          <w:color w:val="4D4D4D"/>
        </w:rPr>
        <w:t xml:space="preserve">*Host wardrobe fitting </w:t>
      </w:r>
    </w:p>
    <w:p w:rsidR="00E961D5" w:rsidRPr="00666EEB" w:rsidRDefault="00E961D5" w:rsidP="009D4729">
      <w:pPr>
        <w:ind w:left="-1440" w:right="-1260"/>
        <w:rPr>
          <w:color w:val="4D4D4D"/>
        </w:rPr>
      </w:pPr>
      <w:r w:rsidRPr="00666EEB">
        <w:rPr>
          <w:color w:val="4D4D4D"/>
        </w:rPr>
        <w:t>*Conduct returns on your behalf</w:t>
      </w:r>
    </w:p>
    <w:p w:rsidR="00E961D5" w:rsidRDefault="00E961D5" w:rsidP="00F45DAE">
      <w:pPr>
        <w:ind w:left="-1440" w:right="-1260"/>
        <w:rPr>
          <w:color w:val="4D4D4D"/>
        </w:rPr>
      </w:pPr>
      <w:r w:rsidRPr="00666EEB">
        <w:rPr>
          <w:color w:val="4D4D4D"/>
        </w:rPr>
        <w:t>*Provide crafted look-book that catalogs each outfit  down to the accessories so that you don't have to think about it anymore and each look is fabulous and ready to roll!</w:t>
      </w:r>
      <w:r>
        <w:rPr>
          <w:color w:val="4D4D4D"/>
        </w:rPr>
        <w:t xml:space="preserve"> </w:t>
      </w:r>
    </w:p>
    <w:p w:rsidR="00E961D5" w:rsidRPr="00666EEB" w:rsidRDefault="00E961D5" w:rsidP="00F45DAE">
      <w:pPr>
        <w:ind w:left="-1440" w:right="-1260"/>
        <w:rPr>
          <w:color w:val="4D4D4D"/>
        </w:rPr>
      </w:pPr>
      <w:r>
        <w:rPr>
          <w:color w:val="4D4D4D"/>
        </w:rPr>
        <w:t xml:space="preserve">                                              (</w:t>
      </w:r>
      <w:r w:rsidRPr="00C6150D">
        <w:rPr>
          <w:b/>
          <w:i/>
          <w:color w:val="FF6600"/>
        </w:rPr>
        <w:t>Package 3</w:t>
      </w:r>
      <w:r>
        <w:rPr>
          <w:color w:val="4D4D4D"/>
        </w:rPr>
        <w:t>)</w:t>
      </w:r>
    </w:p>
    <w:p w:rsidR="00E961D5" w:rsidRPr="00666EEB" w:rsidRDefault="00E961D5" w:rsidP="00666EEB">
      <w:pPr>
        <w:ind w:left="-1080"/>
        <w:rPr>
          <w:color w:val="333399"/>
        </w:rPr>
      </w:pPr>
    </w:p>
    <w:p w:rsidR="00E961D5" w:rsidRDefault="00E961D5"/>
    <w:p w:rsidR="00E961D5" w:rsidRDefault="00E961D5" w:rsidP="00313FD4">
      <w:pPr>
        <w:ind w:left="-180"/>
      </w:pPr>
    </w:p>
    <w:p w:rsidR="00E961D5" w:rsidRDefault="00E961D5" w:rsidP="004758D4">
      <w:pPr>
        <w:ind w:left="-720"/>
      </w:pPr>
    </w:p>
    <w:p w:rsidR="00E961D5" w:rsidRDefault="00E961D5"/>
    <w:p w:rsidR="00E961D5" w:rsidRDefault="00E961D5"/>
    <w:p w:rsidR="00E961D5" w:rsidRDefault="00E961D5"/>
    <w:p w:rsidR="00E961D5" w:rsidRDefault="00E961D5"/>
    <w:p w:rsidR="00E961D5" w:rsidRDefault="00E961D5"/>
    <w:p w:rsidR="00E961D5" w:rsidRDefault="00E961D5"/>
    <w:p w:rsidR="00E961D5" w:rsidRDefault="00E961D5"/>
    <w:p w:rsidR="00E961D5" w:rsidRDefault="00E961D5"/>
    <w:p w:rsidR="00E961D5" w:rsidRDefault="00E961D5"/>
    <w:sectPr w:rsidR="00E961D5" w:rsidSect="00666EEB">
      <w:pgSz w:w="12240" w:h="15840"/>
      <w:pgMar w:top="360" w:right="1260" w:bottom="36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729"/>
    <w:rsid w:val="0001048F"/>
    <w:rsid w:val="00020A7E"/>
    <w:rsid w:val="000C0E19"/>
    <w:rsid w:val="00183CF6"/>
    <w:rsid w:val="002160CF"/>
    <w:rsid w:val="002532FD"/>
    <w:rsid w:val="00262BA2"/>
    <w:rsid w:val="002E044A"/>
    <w:rsid w:val="002E1363"/>
    <w:rsid w:val="002F3CEA"/>
    <w:rsid w:val="00313FD4"/>
    <w:rsid w:val="00393888"/>
    <w:rsid w:val="003A015F"/>
    <w:rsid w:val="0047239E"/>
    <w:rsid w:val="004758D4"/>
    <w:rsid w:val="00621332"/>
    <w:rsid w:val="00666EEB"/>
    <w:rsid w:val="00671C71"/>
    <w:rsid w:val="00674901"/>
    <w:rsid w:val="00692CD1"/>
    <w:rsid w:val="00741C05"/>
    <w:rsid w:val="00820942"/>
    <w:rsid w:val="008B5F0B"/>
    <w:rsid w:val="008C4F4A"/>
    <w:rsid w:val="00956CE5"/>
    <w:rsid w:val="009667A1"/>
    <w:rsid w:val="009D2C72"/>
    <w:rsid w:val="009D4729"/>
    <w:rsid w:val="00A07864"/>
    <w:rsid w:val="00B321D8"/>
    <w:rsid w:val="00C45455"/>
    <w:rsid w:val="00C6150D"/>
    <w:rsid w:val="00CF4C27"/>
    <w:rsid w:val="00D75957"/>
    <w:rsid w:val="00DA3E9F"/>
    <w:rsid w:val="00DC30B9"/>
    <w:rsid w:val="00E961D5"/>
    <w:rsid w:val="00ED56FB"/>
    <w:rsid w:val="00F45DAE"/>
    <w:rsid w:val="00F6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C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1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3</Pages>
  <Words>360</Words>
  <Characters>2058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W510</dc:creator>
  <cp:keywords/>
  <dc:description/>
  <cp:lastModifiedBy>W510</cp:lastModifiedBy>
  <cp:revision>5</cp:revision>
  <dcterms:created xsi:type="dcterms:W3CDTF">2018-08-21T15:53:00Z</dcterms:created>
  <dcterms:modified xsi:type="dcterms:W3CDTF">2018-08-22T17:33:00Z</dcterms:modified>
</cp:coreProperties>
</file>